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C5F883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6FDB7E12" w14:textId="77777777" w:rsidR="00F90453" w:rsidRDefault="00BF7158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14:paraId="105CA2D6" w14:textId="77777777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280797D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A17B" w14:textId="77777777" w:rsidR="00222867" w:rsidRPr="00D635C4" w:rsidRDefault="0007275F" w:rsidP="00DE68A0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>המנהל האזרחי</w:t>
            </w:r>
          </w:p>
        </w:tc>
      </w:tr>
      <w:tr w:rsidR="007548B0" w14:paraId="40BAB956" w14:textId="77777777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CDF933B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0DB5" w14:textId="77777777" w:rsidR="00222867" w:rsidRPr="00D635C4" w:rsidRDefault="0007275F" w:rsidP="00DE68A0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>רכזת ספורט המנהל האזרחי</w:t>
            </w:r>
          </w:p>
        </w:tc>
      </w:tr>
      <w:tr w:rsidR="007548B0" w14:paraId="7175AAD1" w14:textId="77777777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664F740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3860" w14:textId="77777777" w:rsidR="00222867" w:rsidRDefault="0007275F" w:rsidP="00DE68A0">
            <w:r>
              <w:rPr>
                <w:rFonts w:hint="cs"/>
                <w:rtl/>
              </w:rPr>
              <w:t>27/3/2022</w:t>
            </w:r>
          </w:p>
        </w:tc>
      </w:tr>
    </w:tbl>
    <w:p w14:paraId="4A26FC27" w14:textId="77777777" w:rsidR="00332AFB" w:rsidRDefault="00BF7158" w:rsidP="00222867">
      <w:pPr>
        <w:rPr>
          <w:rtl/>
        </w:rPr>
      </w:pPr>
    </w:p>
    <w:p w14:paraId="54A4311E" w14:textId="77777777" w:rsidR="00222867" w:rsidRDefault="00BF7158" w:rsidP="00222867">
      <w:pPr>
        <w:rPr>
          <w:rtl/>
        </w:rPr>
      </w:pPr>
    </w:p>
    <w:p w14:paraId="39FD3AA5" w14:textId="77777777" w:rsidR="00222867" w:rsidRDefault="00BF7158" w:rsidP="00222867">
      <w:pPr>
        <w:rPr>
          <w:rtl/>
        </w:rPr>
      </w:pPr>
    </w:p>
    <w:p w14:paraId="42BF9140" w14:textId="77777777" w:rsidR="00222867" w:rsidRDefault="00BF7158" w:rsidP="00222867">
      <w:pPr>
        <w:rPr>
          <w:rtl/>
        </w:rPr>
      </w:pPr>
    </w:p>
    <w:p w14:paraId="4A341EC3" w14:textId="77777777" w:rsidR="00222867" w:rsidRDefault="00BF7158" w:rsidP="00222867">
      <w:pPr>
        <w:rPr>
          <w:rtl/>
        </w:rPr>
      </w:pPr>
    </w:p>
    <w:p w14:paraId="4C8D08DD" w14:textId="77777777" w:rsidR="00222867" w:rsidRDefault="00BF7158" w:rsidP="00222867">
      <w:pPr>
        <w:rPr>
          <w:rtl/>
        </w:rPr>
      </w:pPr>
    </w:p>
    <w:p w14:paraId="5999E0F2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7F579BDF" w14:textId="77777777" w:rsidR="00222867" w:rsidRDefault="00BF7158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5F03B2CB" w14:textId="77777777" w:rsidR="00222867" w:rsidRPr="00AF57E9" w:rsidRDefault="009B6B29" w:rsidP="0007275F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07275F">
        <w:rPr>
          <w:rFonts w:ascii="Wingdings" w:hAnsi="Wingdings" w:cstheme="minorBidi"/>
          <w:b/>
          <w:sz w:val="21"/>
          <w:szCs w:val="21"/>
        </w:rPr>
        <w:t>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14:paraId="2BEF0E75" w14:textId="77777777" w:rsidR="00222867" w:rsidRPr="00AF57E9" w:rsidRDefault="00BF7158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75"/>
      </w:tblGrid>
      <w:tr w:rsidR="007548B0" w14:paraId="638CD299" w14:textId="77777777" w:rsidTr="0031439B">
        <w:trPr>
          <w:trHeight w:val="180"/>
        </w:trPr>
        <w:tc>
          <w:tcPr>
            <w:tcW w:w="8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D0A69E3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14:paraId="1965DE30" w14:textId="77777777" w:rsidTr="0031439B">
        <w:trPr>
          <w:trHeight w:val="920"/>
        </w:trPr>
        <w:tc>
          <w:tcPr>
            <w:tcW w:w="8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2D12" w14:textId="34EFD9DD" w:rsidR="00222867" w:rsidRPr="00AF57E9" w:rsidRDefault="003155B6" w:rsidP="00057C85">
            <w:pPr>
              <w:spacing w:line="276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057C85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ב</w:t>
            </w:r>
            <w:r w:rsidR="0007275F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מנהל האזרחי קיימות 4 קב</w:t>
            </w:r>
            <w:r w:rsidR="00EE5F01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וצות</w:t>
            </w:r>
            <w:r w:rsidR="0007275F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ספורט</w:t>
            </w:r>
            <w:r w:rsidR="00EE5F01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, בהן משחקים </w:t>
            </w:r>
            <w:r w:rsidR="0007275F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עובדי המנהל האזרחי. השחקנים משתתפים בתחרויות הספורט בענפים השונים במהלך השנה בהתאם לקביעת לו"ז ע"י העמותה לספורט. פעילות הספורט מתבצעת ע"י "הפועל – העמותה לספורט במקומות העבודה" במסגרת תחרויות </w:t>
            </w:r>
            <w:r w:rsidR="00B3308F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שונות</w:t>
            </w:r>
            <w:r w:rsidR="0007275F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. ענפי הספורט ה</w:t>
            </w:r>
            <w:r w:rsidR="00B3308F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קיימים במשרדנו הם:</w:t>
            </w:r>
            <w:r w:rsidR="0007275F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כדורעף, טניס שולחן ובאולינג</w:t>
            </w:r>
            <w:r w:rsidR="00B3308F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(</w:t>
            </w:r>
            <w:r w:rsidR="0007275F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סה"כ 29 שחקנים</w:t>
            </w:r>
            <w:r w:rsidR="00B3308F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)</w:t>
            </w:r>
            <w:r w:rsidR="0007275F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.</w:t>
            </w:r>
            <w:r w:rsidR="00B3308F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כמו כן,</w:t>
            </w:r>
            <w:r w:rsidR="0007275F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העמותה מתכננת מידי שנה </w:t>
            </w:r>
            <w:proofErr w:type="spellStart"/>
            <w:r w:rsidR="0007275F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מחוזיאדה</w:t>
            </w:r>
            <w:proofErr w:type="spellEnd"/>
            <w:r w:rsidR="0007275F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בה מתקיימים תחרויות ספורט </w:t>
            </w:r>
            <w:proofErr w:type="spellStart"/>
            <w:r w:rsidR="0007275F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אינטנסיבים</w:t>
            </w:r>
            <w:proofErr w:type="spellEnd"/>
            <w:r w:rsidR="0007275F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במשך 4 ימים בעיר אילת.</w:t>
            </w:r>
          </w:p>
        </w:tc>
      </w:tr>
    </w:tbl>
    <w:p w14:paraId="74099853" w14:textId="77777777" w:rsidR="00222867" w:rsidRPr="00AF57E9" w:rsidRDefault="00BF7158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2F258D88" w14:textId="77777777" w:rsidR="00222867" w:rsidRPr="00AF57E9" w:rsidRDefault="009B6B29" w:rsidP="0007275F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07275F">
        <w:rPr>
          <w:rFonts w:ascii="Wingdings" w:hAnsi="Wingdings" w:cstheme="minorBidi"/>
          <w:b/>
          <w:sz w:val="21"/>
          <w:szCs w:val="21"/>
        </w:rPr>
        <w:t>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4EB36B1A" w14:textId="77777777" w:rsidR="00222867" w:rsidRPr="00AF57E9" w:rsidRDefault="00BF715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5420B656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05FFDEAE" w14:textId="77777777" w:rsidR="00222867" w:rsidRPr="00AF57E9" w:rsidRDefault="00BF715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208FBEF5" w14:textId="77777777" w:rsidTr="00222867">
        <w:tc>
          <w:tcPr>
            <w:tcW w:w="3085" w:type="dxa"/>
            <w:hideMark/>
          </w:tcPr>
          <w:p w14:paraId="440E8018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7B54EC1C" w14:textId="77777777" w:rsidR="00222867" w:rsidRPr="00AF57E9" w:rsidRDefault="0007275F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t>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03F2F4BF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1AA3FF8F" w14:textId="77777777" w:rsidR="00222867" w:rsidRPr="00AF57E9" w:rsidRDefault="00BF7158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459D84B6" w14:textId="77777777" w:rsidR="00222867" w:rsidRPr="00AF57E9" w:rsidRDefault="00BF7158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4"/>
        <w:gridCol w:w="3351"/>
        <w:gridCol w:w="2994"/>
      </w:tblGrid>
      <w:tr w:rsidR="007548B0" w14:paraId="25FE1CC0" w14:textId="77777777" w:rsidTr="00222867">
        <w:tc>
          <w:tcPr>
            <w:tcW w:w="2698" w:type="dxa"/>
            <w:shd w:val="clear" w:color="auto" w:fill="E6E6E6"/>
            <w:hideMark/>
          </w:tcPr>
          <w:p w14:paraId="46F90D70" w14:textId="77777777" w:rsidR="00222867" w:rsidRPr="00B3308F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B3308F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14:paraId="5B855AED" w14:textId="77777777" w:rsidR="00222867" w:rsidRPr="00057C85" w:rsidRDefault="0007275F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057C85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הפועל – המחלקה לספורט במקומות עבודה (</w:t>
            </w:r>
            <w:proofErr w:type="spellStart"/>
            <w:r w:rsidRPr="00057C85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ע"ר</w:t>
            </w:r>
            <w:proofErr w:type="spellEnd"/>
            <w:r w:rsidRPr="00057C85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) במרחב ירושלים</w:t>
            </w:r>
          </w:p>
        </w:tc>
      </w:tr>
      <w:tr w:rsidR="007548B0" w14:paraId="4098BDCF" w14:textId="77777777" w:rsidTr="00222867">
        <w:tc>
          <w:tcPr>
            <w:tcW w:w="2698" w:type="dxa"/>
            <w:shd w:val="clear" w:color="auto" w:fill="E6E6E6"/>
            <w:hideMark/>
          </w:tcPr>
          <w:p w14:paraId="20A1C5BF" w14:textId="77777777" w:rsidR="00222867" w:rsidRPr="00B3308F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B3308F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792BFB9D" w14:textId="77777777" w:rsidR="00222867" w:rsidRPr="00B3308F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B3308F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14:paraId="27609DF6" w14:textId="77777777" w:rsidR="00222867" w:rsidRPr="00057C85" w:rsidRDefault="0007275F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057C85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580180537</w:t>
            </w:r>
          </w:p>
        </w:tc>
      </w:tr>
      <w:tr w:rsidR="007548B0" w14:paraId="1763A12A" w14:textId="77777777" w:rsidTr="00222867">
        <w:tc>
          <w:tcPr>
            <w:tcW w:w="2698" w:type="dxa"/>
            <w:shd w:val="clear" w:color="auto" w:fill="E6E6E6"/>
            <w:hideMark/>
          </w:tcPr>
          <w:p w14:paraId="3EB68711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14:paraId="7B685AFC" w14:textId="77777777" w:rsidR="00222867" w:rsidRPr="00AF57E9" w:rsidRDefault="0007275F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t></w:t>
            </w:r>
            <w:r>
              <w:rPr>
                <w:rFonts w:ascii="Wingdings" w:hAnsi="Wingdings" w:cstheme="minorBidi"/>
                <w:b/>
                <w:sz w:val="21"/>
                <w:szCs w:val="21"/>
              </w:rPr>
              <w:t>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14:paraId="6D775E25" w14:textId="77777777"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14:paraId="6D99191A" w14:textId="77777777" w:rsidTr="00222867">
        <w:tc>
          <w:tcPr>
            <w:tcW w:w="2698" w:type="dxa"/>
            <w:shd w:val="clear" w:color="auto" w:fill="E6E6E6"/>
            <w:hideMark/>
          </w:tcPr>
          <w:p w14:paraId="642A7523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14:paraId="4BDCB859" w14:textId="20D327B8" w:rsidR="00222867" w:rsidRPr="00AF57E9" w:rsidRDefault="00B3320F" w:rsidP="0053622C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53622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כ- </w:t>
            </w:r>
            <w:r w:rsidR="0053622C" w:rsidRPr="0053622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12</w:t>
            </w:r>
            <w:r w:rsidRPr="0053622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0,000 ₪ </w:t>
            </w:r>
          </w:p>
        </w:tc>
      </w:tr>
      <w:tr w:rsidR="007548B0" w14:paraId="3E2F9249" w14:textId="77777777" w:rsidTr="00222867">
        <w:tc>
          <w:tcPr>
            <w:tcW w:w="2698" w:type="dxa"/>
            <w:shd w:val="clear" w:color="auto" w:fill="E6E6E6"/>
            <w:hideMark/>
          </w:tcPr>
          <w:p w14:paraId="2564F46E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14:paraId="2D01EEB6" w14:textId="77777777" w:rsidR="00222867" w:rsidRPr="00AF57E9" w:rsidRDefault="00BF7158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</w:tbl>
    <w:p w14:paraId="420BD003" w14:textId="77777777" w:rsidR="00222867" w:rsidRPr="00AF57E9" w:rsidRDefault="00BF7158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5A37E698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bookmarkStart w:id="0" w:name="_GoBack"/>
      <w:bookmarkEnd w:id="0"/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2D963774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76DA15A2" w14:textId="77777777" w:rsidR="00222867" w:rsidRPr="00AF57E9" w:rsidRDefault="00BF7158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277CE668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7D9FF5AD" w14:textId="77777777" w:rsidR="00222867" w:rsidRPr="00AF57E9" w:rsidRDefault="009B6B29" w:rsidP="0031439B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  <w:r w:rsidR="0007275F">
        <w:rPr>
          <w:rFonts w:asciiTheme="minorBidi" w:hAnsiTheme="minorBidi" w:cstheme="minorBidi" w:hint="cs"/>
          <w:b/>
          <w:sz w:val="21"/>
          <w:szCs w:val="21"/>
          <w:rtl/>
        </w:rPr>
        <w:t xml:space="preserve"> </w:t>
      </w:r>
    </w:p>
    <w:p w14:paraId="7CA0DC24" w14:textId="77777777" w:rsidR="00222867" w:rsidRPr="00AF57E9" w:rsidRDefault="009B6B29" w:rsidP="0031439B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  <w:r w:rsidR="00C40D7D">
        <w:rPr>
          <w:rFonts w:asciiTheme="minorBidi" w:hAnsiTheme="minorBidi" w:cstheme="minorBidi" w:hint="cs"/>
          <w:b/>
          <w:sz w:val="21"/>
          <w:szCs w:val="21"/>
          <w:rtl/>
        </w:rPr>
        <w:t xml:space="preserve"> </w:t>
      </w:r>
    </w:p>
    <w:p w14:paraId="422A394E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68E53249" w14:textId="77777777" w:rsidR="00222867" w:rsidRPr="00AF57E9" w:rsidRDefault="00BF715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9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9"/>
      </w:tblGrid>
      <w:tr w:rsidR="007548B0" w14:paraId="3FF749F8" w14:textId="77777777" w:rsidTr="0031439B">
        <w:trPr>
          <w:trHeight w:val="2347"/>
        </w:trPr>
        <w:tc>
          <w:tcPr>
            <w:tcW w:w="9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8458" w14:textId="55FB2A2A" w:rsidR="00E0395D" w:rsidRPr="00057C85" w:rsidRDefault="00B3308F" w:rsidP="00B3308F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</w:rPr>
            </w:pPr>
            <w:r w:rsidRPr="00057C85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מבדיקות שנעשו </w:t>
            </w:r>
            <w:r w:rsidR="0031439B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באתר מנהל הרכש</w:t>
            </w:r>
            <w:r w:rsidRPr="00057C85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,</w:t>
            </w:r>
            <w:r w:rsidR="0031439B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</w:t>
            </w:r>
            <w:r w:rsidRPr="00057C85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מ</w:t>
            </w:r>
            <w:r w:rsidR="0031439B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שרדי הממשלה</w:t>
            </w:r>
            <w:r w:rsidRPr="00057C85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וחיפוש</w:t>
            </w:r>
            <w:r w:rsidR="0031439B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כללי באינטרנט</w:t>
            </w:r>
            <w:r w:rsidRPr="00057C85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, עלה כי לא קיים</w:t>
            </w:r>
            <w:r w:rsidR="0031439B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גורם</w:t>
            </w:r>
            <w:r w:rsidRPr="00057C85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נוסף</w:t>
            </w:r>
            <w:r w:rsidR="0031439B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שמארגן ליגת מקומות עבודה או אירוע דומה מלבד "הפועל – העמותה לספורט במקומות העבודה"</w:t>
            </w:r>
            <w:r w:rsidR="00E0395D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.</w:t>
            </w:r>
          </w:p>
          <w:p w14:paraId="5DBB3B03" w14:textId="1F8D63CD" w:rsidR="0031439B" w:rsidRPr="00AF57E9" w:rsidRDefault="00E0395D" w:rsidP="004D0560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</w:rPr>
            </w:pPr>
            <w:r w:rsidRPr="00057C85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עוד עלה, כי</w:t>
            </w:r>
            <w:r w:rsidR="0031439B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</w:t>
            </w:r>
            <w:proofErr w:type="spellStart"/>
            <w:r w:rsidR="0031439B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כי</w:t>
            </w:r>
            <w:proofErr w:type="spellEnd"/>
            <w:r w:rsidR="0031439B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רוב משרדי הממשלה (המשרדים שהקימו קבוצות ספורט) מתקשרים עם עמותת הפועל כספק יחיד בכל הנוגע לתשלום דמי הרישום לליגה וכן </w:t>
            </w:r>
            <w:proofErr w:type="spellStart"/>
            <w:r w:rsidR="0031439B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למחוזיאדה</w:t>
            </w:r>
            <w:proofErr w:type="spellEnd"/>
            <w:r w:rsidR="0031439B" w:rsidRPr="00057C85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.</w:t>
            </w:r>
            <w:r w:rsidR="0031439B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 xml:space="preserve"> </w:t>
            </w:r>
          </w:p>
          <w:p w14:paraId="72D3BC9A" w14:textId="7584C150" w:rsidR="00222867" w:rsidRPr="00AF57E9" w:rsidRDefault="00BF7158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0CDD89D6" w14:textId="77777777" w:rsidR="00222867" w:rsidRPr="00AF57E9" w:rsidRDefault="00BF7158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29FD88F2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7E7B7A36" w14:textId="77777777" w:rsidR="00222867" w:rsidRPr="00AF57E9" w:rsidRDefault="00BF715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620C62B3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10335B40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14:paraId="2159504F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6125" w14:textId="77777777" w:rsidR="00222867" w:rsidRPr="00AF57E9" w:rsidRDefault="0031439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דגנית בן זכאי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9970" w14:textId="77777777" w:rsidR="00222867" w:rsidRPr="00AF57E9" w:rsidRDefault="0031439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רכזת ספורט המנהל האזרחי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4518" w14:textId="77777777" w:rsidR="00222867" w:rsidRPr="00AF57E9" w:rsidRDefault="00BF7158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49FAAEEC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A6AAF14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9CB7DEF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EAB3AC7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31156A47" w14:textId="77777777" w:rsidR="00222867" w:rsidRPr="00817FBA" w:rsidRDefault="00BF7158" w:rsidP="00222867"/>
    <w:sectPr w:rsidR="00222867" w:rsidRPr="00817FBA" w:rsidSect="00DE4C1B">
      <w:headerReference w:type="even" r:id="rId11"/>
      <w:headerReference w:type="default" r:id="rId12"/>
      <w:footerReference w:type="default" r:id="rId13"/>
      <w:headerReference w:type="firs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F42E24" w16cex:dateUtc="2022-04-03T11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CFBEEC2" w16cid:durableId="25F42E2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00DA36" w14:textId="77777777" w:rsidR="00336CDD" w:rsidRDefault="009B6B29">
      <w:r>
        <w:separator/>
      </w:r>
    </w:p>
  </w:endnote>
  <w:endnote w:type="continuationSeparator" w:id="0">
    <w:p w14:paraId="6B568E96" w14:textId="77777777" w:rsidR="00336CDD" w:rsidRDefault="009B6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6537F726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307281B6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33E6E654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3C1EFBBC" w14:textId="011A8802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3266E5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3266E5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0BAC1F43" w14:textId="77777777" w:rsidR="00354861" w:rsidRPr="0098529F" w:rsidRDefault="00BF7158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56547B90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2F115448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6DB2213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FB71D86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EF489BB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14:paraId="27CCD3F3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021518BC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7E629A77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14:paraId="77EBE079" w14:textId="77777777" w:rsidR="00E678BB" w:rsidRPr="00354861" w:rsidRDefault="00BF7158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9AF7C4" w14:textId="77777777" w:rsidR="00336CDD" w:rsidRDefault="009B6B29">
      <w:r>
        <w:separator/>
      </w:r>
    </w:p>
  </w:footnote>
  <w:footnote w:type="continuationSeparator" w:id="0">
    <w:p w14:paraId="2C3E6E8D" w14:textId="77777777" w:rsidR="00336CDD" w:rsidRDefault="009B6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F611E" w14:textId="52C2D76C" w:rsidR="00010FFB" w:rsidRDefault="00010FFB">
    <w:pPr>
      <w:pStyle w:val="a8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7CF22BA" wp14:editId="08FE754F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985" b="16510"/>
              <wp:wrapSquare wrapText="bothSides"/>
              <wp:docPr id="3" name="תיבת טקסט 3" descr="- בלמ&quot;ס -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B32454" w14:textId="44854E1B" w:rsidR="00010FFB" w:rsidRPr="00010FFB" w:rsidRDefault="00010FF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010FF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rtl/>
                            </w:rPr>
                            <w:t>- בלמ"ס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1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17CF22BA" id="_x0000_t202" coordsize="21600,21600" o:spt="202" path="m,l,21600r21600,l21600,xe">
              <v:stroke joinstyle="miter"/>
              <v:path gradientshapeok="t" o:connecttype="rect"/>
            </v:shapetype>
            <v:shape id="תיבת טקסט 3" o:spid="_x0000_s1026" type="#_x0000_t202" alt="- בלמ&quot;ס -" style="position:absolute;left:0;text-align:left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D5HJ5KAwIAABcEAAAOAAAAAAAAAAAAAAAA&#10;AC4CAABkcnMvZTJvRG9jLnhtbFBLAQItABQABgAIAAAAIQCEsNMo1gAAAAMBAAAPAAAAAAAAAAAA&#10;AAAAAF0EAABkcnMvZG93bnJldi54bWxQSwUGAAAAAAQABADzAAAAYAUAAAAA&#10;" filled="f" stroked="f">
              <v:fill o:detectmouseclick="t"/>
              <v:textbox style="mso-fit-shape-to-text:t" inset="0,0,0,0">
                <w:txbxContent>
                  <w:p w14:paraId="05B32454" w14:textId="44854E1B" w:rsidR="00010FFB" w:rsidRPr="00010FFB" w:rsidRDefault="00010FFB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010FFB">
                      <w:rPr>
                        <w:rFonts w:ascii="Calibri" w:eastAsia="Calibri" w:hAnsi="Calibri" w:cs="Calibri"/>
                        <w:noProof/>
                        <w:color w:val="000000"/>
                        <w:rtl/>
                      </w:rPr>
                      <w:t>- בלמ"ס -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23133837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5A069904" w14:textId="4F98E407" w:rsidR="009220EC" w:rsidRPr="005D6483" w:rsidRDefault="00010FFB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noProof/>
              <w:color w:val="FFFFFF"/>
              <w:sz w:val="28"/>
              <w:szCs w:val="28"/>
              <w:rtl/>
            </w:rPr>
            <mc:AlternateContent>
              <mc:Choice Requires="wps">
                <w:drawing>
                  <wp:anchor distT="0" distB="0" distL="0" distR="0" simplePos="0" relativeHeight="251660288" behindDoc="0" locked="0" layoutInCell="1" allowOverlap="1" wp14:anchorId="3770B4EA" wp14:editId="270F9DBC">
                    <wp:simplePos x="6191250" y="257175"/>
                    <wp:positionH relativeFrom="column">
                      <wp:align>center</wp:align>
                    </wp:positionH>
                    <wp:positionV relativeFrom="paragraph">
                      <wp:posOffset>635</wp:posOffset>
                    </wp:positionV>
                    <wp:extent cx="443865" cy="443865"/>
                    <wp:effectExtent l="0" t="0" r="6985" b="16510"/>
                    <wp:wrapSquare wrapText="bothSides"/>
                    <wp:docPr id="4" name="תיבת טקסט 4" descr="- בלמ&quot;ס -">
                      <a:extLst xmlns:a="http://schemas.openxmlformats.org/drawingml/2006/main">
                        <a:ext uri="{5AE41FA2-C0FF-4470-9BD4-5FADCA87CBE2}">
      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43865" cy="443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30090B6" w14:textId="07BC7CC6" w:rsidR="00010FFB" w:rsidRPr="00010FFB" w:rsidRDefault="00010FFB">
                                <w:pPr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</w:rPr>
                                </w:pPr>
                                <w:r w:rsidRPr="00010FFB"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rtl/>
                                  </w:rPr>
                                  <w:t>- בלמ"ס -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1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<w:pict>
                  <v:shapetype w14:anchorId="3770B4EA" id="_x0000_t202" coordsize="21600,21600" o:spt="202" path="m,l,21600r21600,l21600,xe">
                    <v:stroke joinstyle="miter"/>
                    <v:path gradientshapeok="t" o:connecttype="rect"/>
                  </v:shapetype>
                  <v:shape id="תיבת טקסט 4" o:spid="_x0000_s1027" type="#_x0000_t202" alt="- בלמ&quot;ס -" style="position:absolute;left:0;text-align:left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JYDgNgFAgAAFwQAAA4AAAAAAAAAAAAA&#10;AAAALgIAAGRycy9lMm9Eb2MueG1sUEsBAi0AFAAGAAgAAAAhAISw0yjWAAAAAwEAAA8AAAAAAAAA&#10;AAAAAAAAXwQAAGRycy9kb3ducmV2LnhtbFBLBQYAAAAABAAEAPMAAABiBQAAAAA=&#10;" filled="f" stroked="f">
                    <v:fill o:detectmouseclick="t"/>
                    <v:textbox style="mso-fit-shape-to-text:t" inset="0,0,0,0">
                      <w:txbxContent>
                        <w:p w14:paraId="430090B6" w14:textId="07BC7CC6" w:rsidR="00010FFB" w:rsidRPr="00010FFB" w:rsidRDefault="00010FF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010FF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rtl/>
                            </w:rPr>
                            <w:t>- בלמ"ס -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="009B6B29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="009B6B29"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4A29078B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344A551D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33604BDB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5ADDC664" wp14:editId="0910DDCC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104ADB0A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22C1D73E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016B1961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04B94607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2C03F54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612AF7AC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22AFFABA" w14:textId="77777777" w:rsidR="009220EC" w:rsidRPr="00D84715" w:rsidRDefault="00BF7158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4326618" w14:textId="77777777" w:rsidR="009220EC" w:rsidRDefault="00BF7158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C838D39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DCD89C4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513F1925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486C68A9" w14:textId="77777777" w:rsidR="003D6D13" w:rsidRPr="00D84715" w:rsidRDefault="00BF7158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01F7F9CF" w14:textId="77777777" w:rsidR="003D6D13" w:rsidRPr="00D84715" w:rsidRDefault="00BF7158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1372895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C1CA051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651470E2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7CB4727C" w14:textId="77777777" w:rsidR="009220EC" w:rsidRPr="00D84715" w:rsidRDefault="00BF7158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3198FB47" w14:textId="77777777" w:rsidR="009220EC" w:rsidRPr="00D84715" w:rsidRDefault="00BF7158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4ECB2ED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79909AA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05E64142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C3B7BCC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710917F3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04E8B320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6E2C9130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ECAD1FA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6D6247DB" w14:textId="77777777" w:rsidR="00E678BB" w:rsidRPr="00D84715" w:rsidRDefault="00BF7158" w:rsidP="00DE4C1B">
    <w:pPr>
      <w:rPr>
        <w:rFonts w:ascii="Arial" w:hAnsi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00187E" w14:textId="371CE26B" w:rsidR="00010FFB" w:rsidRDefault="00010FFB">
    <w:pPr>
      <w:pStyle w:val="a8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A26FCA2" wp14:editId="714B820C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985" b="16510"/>
              <wp:wrapSquare wrapText="bothSides"/>
              <wp:docPr id="1" name="תיבת טקסט 1" descr="- בלמ&quot;ס -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140AF4" w14:textId="74F501E9" w:rsidR="00010FFB" w:rsidRPr="00010FFB" w:rsidRDefault="00010FF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010FF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rtl/>
                            </w:rPr>
                            <w:t>- בלמ"ס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1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6A26FCA2" id="_x0000_t202" coordsize="21600,21600" o:spt="202" path="m,l,21600r21600,l21600,xe">
              <v:stroke joinstyle="miter"/>
              <v:path gradientshapeok="t" o:connecttype="rect"/>
            </v:shapetype>
            <v:shape id="תיבת טקסט 1" o:spid="_x0000_s1028" type="#_x0000_t202" alt="- בלמ&quot;ס -" style="position:absolute;left:0;text-align:left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Dmuk5JAAIAABAEAAAOAAAAAAAAAAAAAAAAAC4C&#10;AABkcnMvZTJvRG9jLnhtbFBLAQItABQABgAIAAAAIQCEsNMo1gAAAAMBAAAPAAAAAAAAAAAAAAAA&#10;AFoEAABkcnMvZG93bnJldi54bWxQSwUGAAAAAAQABADzAAAAXQUAAAAA&#10;" filled="f" stroked="f">
              <v:fill o:detectmouseclick="t"/>
              <v:textbox style="mso-fit-shape-to-text:t" inset="0,0,0,0">
                <w:txbxContent>
                  <w:p w14:paraId="2D140AF4" w14:textId="74F501E9" w:rsidR="00010FFB" w:rsidRPr="00010FFB" w:rsidRDefault="00010FFB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010FFB">
                      <w:rPr>
                        <w:rFonts w:ascii="Calibri" w:eastAsia="Calibri" w:hAnsi="Calibri" w:cs="Calibri"/>
                        <w:noProof/>
                        <w:color w:val="000000"/>
                        <w:rtl/>
                      </w:rPr>
                      <w:t>- בלמ"ס -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10FFB"/>
    <w:rsid w:val="00057C85"/>
    <w:rsid w:val="0007275F"/>
    <w:rsid w:val="0031439B"/>
    <w:rsid w:val="003155B6"/>
    <w:rsid w:val="003266E5"/>
    <w:rsid w:val="00336CDD"/>
    <w:rsid w:val="004D0560"/>
    <w:rsid w:val="0053622C"/>
    <w:rsid w:val="007548B0"/>
    <w:rsid w:val="009B6B29"/>
    <w:rsid w:val="009F7FB7"/>
    <w:rsid w:val="00B3308F"/>
    <w:rsid w:val="00B3320F"/>
    <w:rsid w:val="00BF7158"/>
    <w:rsid w:val="00C40D7D"/>
    <w:rsid w:val="00C9039D"/>
    <w:rsid w:val="00D63A7B"/>
    <w:rsid w:val="00E0395D"/>
    <w:rsid w:val="00EE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B09474"/>
  <w15:docId w15:val="{49F65EB2-A8A8-4D0C-A771-688E373D0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AD056A-5189-40BA-A4E1-881FA9334957}">
  <ds:schemaRefs>
    <ds:schemaRef ds:uri="http://purl.org/dc/terms/"/>
    <ds:schemaRef ds:uri="a46656d4-8850-49b3-aebd-68bd05f7f43d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65E717-13E0-470F-9D1B-D59FAD61E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2</TotalTime>
  <Pages>2</Pages>
  <Words>364</Words>
  <Characters>1865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אלינור שלמה</cp:lastModifiedBy>
  <cp:revision>5</cp:revision>
  <cp:lastPrinted>2022-04-03T14:17:00Z</cp:lastPrinted>
  <dcterms:created xsi:type="dcterms:W3CDTF">2022-04-03T13:46:00Z</dcterms:created>
  <dcterms:modified xsi:type="dcterms:W3CDTF">2022-04-03T14:29:00Z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  <property fmtid="{D5CDD505-2E9C-101B-9397-08002B2CF9AE}" pid="6" name="ClassificationContentMarkingHeaderShapeIds">
    <vt:lpwstr>1,3,4</vt:lpwstr>
  </property>
  <property fmtid="{D5CDD505-2E9C-101B-9397-08002B2CF9AE}" pid="7" name="ClassificationContentMarkingHeaderFontProps">
    <vt:lpwstr>#000000,10,Calibri</vt:lpwstr>
  </property>
  <property fmtid="{D5CDD505-2E9C-101B-9397-08002B2CF9AE}" pid="8" name="ClassificationContentMarkingHeaderText">
    <vt:lpwstr>- בלמ"ס -</vt:lpwstr>
  </property>
  <property fmtid="{D5CDD505-2E9C-101B-9397-08002B2CF9AE}" pid="9" name="MSIP_Label_701b9bfc-c426-492e-a46c-1a922d5fe54b_Enabled">
    <vt:lpwstr>true</vt:lpwstr>
  </property>
  <property fmtid="{D5CDD505-2E9C-101B-9397-08002B2CF9AE}" pid="10" name="MSIP_Label_701b9bfc-c426-492e-a46c-1a922d5fe54b_SetDate">
    <vt:lpwstr>2022-04-03T10:55:02Z</vt:lpwstr>
  </property>
  <property fmtid="{D5CDD505-2E9C-101B-9397-08002B2CF9AE}" pid="11" name="MSIP_Label_701b9bfc-c426-492e-a46c-1a922d5fe54b_Method">
    <vt:lpwstr>Privileged</vt:lpwstr>
  </property>
  <property fmtid="{D5CDD505-2E9C-101B-9397-08002B2CF9AE}" pid="12" name="MSIP_Label_701b9bfc-c426-492e-a46c-1a922d5fe54b_Name">
    <vt:lpwstr>בלמ"ס</vt:lpwstr>
  </property>
  <property fmtid="{D5CDD505-2E9C-101B-9397-08002B2CF9AE}" pid="13" name="MSIP_Label_701b9bfc-c426-492e-a46c-1a922d5fe54b_SiteId">
    <vt:lpwstr>78820852-55fa-450b-908d-45c0d911e76b</vt:lpwstr>
  </property>
  <property fmtid="{D5CDD505-2E9C-101B-9397-08002B2CF9AE}" pid="14" name="MSIP_Label_701b9bfc-c426-492e-a46c-1a922d5fe54b_ActionId">
    <vt:lpwstr>d944ebf4-1ce8-46f5-8ef0-12b310c2de7f</vt:lpwstr>
  </property>
  <property fmtid="{D5CDD505-2E9C-101B-9397-08002B2CF9AE}" pid="15" name="MSIP_Label_701b9bfc-c426-492e-a46c-1a922d5fe54b_ContentBits">
    <vt:lpwstr>1</vt:lpwstr>
  </property>
</Properties>
</file>