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C5F883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6FDB7E12" w14:textId="77777777" w:rsidR="00F90453" w:rsidRDefault="00BF7158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768"/>
        <w:gridCol w:w="2552"/>
      </w:tblGrid>
      <w:tr w:rsidR="007548B0" w14:paraId="105CA2D6" w14:textId="77777777" w:rsidTr="00CE7DC6">
        <w:trPr>
          <w:trHeight w:val="35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280797D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1A17B" w14:textId="77777777" w:rsidR="00222867" w:rsidRPr="00D635C4" w:rsidRDefault="0007275F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המנהל האזרחי</w:t>
            </w:r>
          </w:p>
        </w:tc>
      </w:tr>
      <w:tr w:rsidR="007548B0" w14:paraId="40BAB956" w14:textId="77777777" w:rsidTr="00CE7DC6">
        <w:trPr>
          <w:trHeight w:val="361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4CDF933B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00DB5" w14:textId="77777777" w:rsidR="00222867" w:rsidRPr="00D635C4" w:rsidRDefault="0007275F" w:rsidP="00DE68A0">
            <w:pPr>
              <w:bidi w:val="0"/>
              <w:rPr>
                <w:rtl/>
              </w:rPr>
            </w:pPr>
            <w:r>
              <w:rPr>
                <w:rFonts w:hint="cs"/>
                <w:rtl/>
              </w:rPr>
              <w:t>רכזת ספורט המנהל האזרחי</w:t>
            </w:r>
          </w:p>
        </w:tc>
      </w:tr>
      <w:tr w:rsidR="007548B0" w14:paraId="7175AAD1" w14:textId="77777777" w:rsidTr="00CE7DC6">
        <w:trPr>
          <w:trHeight w:val="370"/>
        </w:trPr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664F740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6E3860" w14:textId="77777777" w:rsidR="00222867" w:rsidRDefault="0007275F" w:rsidP="00DE68A0">
            <w:r>
              <w:rPr>
                <w:rFonts w:hint="cs"/>
                <w:rtl/>
              </w:rPr>
              <w:t>27/3/2022</w:t>
            </w:r>
          </w:p>
        </w:tc>
      </w:tr>
    </w:tbl>
    <w:p w14:paraId="4A26FC27" w14:textId="77777777" w:rsidR="00332AFB" w:rsidRDefault="00BF7158" w:rsidP="00222867">
      <w:pPr>
        <w:rPr>
          <w:rtl/>
        </w:rPr>
      </w:pPr>
    </w:p>
    <w:p w14:paraId="54A4311E" w14:textId="77777777" w:rsidR="00222867" w:rsidRDefault="00BF7158" w:rsidP="00222867">
      <w:pPr>
        <w:rPr>
          <w:rtl/>
        </w:rPr>
      </w:pPr>
    </w:p>
    <w:p w14:paraId="39FD3AA5" w14:textId="77777777" w:rsidR="00222867" w:rsidRDefault="00BF7158" w:rsidP="00222867">
      <w:pPr>
        <w:rPr>
          <w:rtl/>
        </w:rPr>
      </w:pPr>
    </w:p>
    <w:p w14:paraId="42BF9140" w14:textId="77777777" w:rsidR="00222867" w:rsidRDefault="00BF7158" w:rsidP="00222867">
      <w:pPr>
        <w:rPr>
          <w:rtl/>
        </w:rPr>
      </w:pPr>
    </w:p>
    <w:p w14:paraId="4A341EC3" w14:textId="77777777" w:rsidR="00222867" w:rsidRDefault="00BF7158" w:rsidP="00222867">
      <w:pPr>
        <w:rPr>
          <w:rtl/>
        </w:rPr>
      </w:pPr>
    </w:p>
    <w:p w14:paraId="4C8D08DD" w14:textId="77777777" w:rsidR="00222867" w:rsidRDefault="00BF7158" w:rsidP="00222867">
      <w:pPr>
        <w:rPr>
          <w:rtl/>
        </w:rPr>
      </w:pPr>
    </w:p>
    <w:p w14:paraId="5999E0F2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7F579BDF" w14:textId="77777777" w:rsidR="00222867" w:rsidRDefault="00BF7158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5F03B2CB" w14:textId="77777777" w:rsidR="00222867" w:rsidRPr="00AF57E9" w:rsidRDefault="009B6B29" w:rsidP="0007275F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07275F">
        <w:rPr>
          <w:rFonts w:ascii="Wingdings" w:hAnsi="Wingdings" w:cstheme="minorBidi"/>
          <w:b/>
          <w:sz w:val="21"/>
          <w:szCs w:val="21"/>
        </w:rPr>
        <w:t>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14:paraId="2BEF0E75" w14:textId="77777777" w:rsidR="00222867" w:rsidRPr="00AF57E9" w:rsidRDefault="00BF7158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975"/>
      </w:tblGrid>
      <w:tr w:rsidR="007548B0" w14:paraId="638CD299" w14:textId="77777777" w:rsidTr="0031439B">
        <w:trPr>
          <w:trHeight w:val="180"/>
        </w:trPr>
        <w:tc>
          <w:tcPr>
            <w:tcW w:w="8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0D0A69E3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14:paraId="1965DE30" w14:textId="77777777" w:rsidTr="0031439B">
        <w:trPr>
          <w:trHeight w:val="920"/>
        </w:trPr>
        <w:tc>
          <w:tcPr>
            <w:tcW w:w="89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782D12" w14:textId="34EFD9DD" w:rsidR="00222867" w:rsidRPr="00AF57E9" w:rsidRDefault="003155B6" w:rsidP="00057C85">
            <w:pPr>
              <w:spacing w:line="276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ב</w:t>
            </w:r>
            <w:r w:rsidR="0007275F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מנהל האזרחי קיימות 4 קב</w:t>
            </w:r>
            <w:r w:rsidR="00EE5F01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וצות</w:t>
            </w:r>
            <w:r w:rsidR="0007275F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ספורט</w:t>
            </w:r>
            <w:r w:rsidR="00EE5F01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, בהן משחקים </w:t>
            </w:r>
            <w:r w:rsidR="0007275F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עובדי המנהל האזרחי. השחקנים משתתפים בתחרויות הספורט בענפים השונים במהלך השנה בהתאם לקביעת לו"ז ע"י העמותה לספורט. פעילות הספורט מתבצעת ע"י "הפועל – העמותה לספורט במקומות העבודה" במסגרת תחרויות </w:t>
            </w:r>
            <w:r w:rsidR="00B3308F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שונות</w:t>
            </w:r>
            <w:r w:rsidR="0007275F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. ענפי הספורט ה</w:t>
            </w:r>
            <w:r w:rsidR="00B3308F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קיימים במשרדנו הם:</w:t>
            </w:r>
            <w:r w:rsidR="0007275F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כדורעף, טניס שולחן ובאולינג</w:t>
            </w:r>
            <w:r w:rsidR="00B3308F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(</w:t>
            </w:r>
            <w:r w:rsidR="0007275F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סה"כ 29 שחקנים</w:t>
            </w:r>
            <w:r w:rsidR="00B3308F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)</w:t>
            </w:r>
            <w:r w:rsidR="0007275F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.</w:t>
            </w:r>
            <w:r w:rsidR="00B3308F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כמו כן,</w:t>
            </w:r>
            <w:r w:rsidR="0007275F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העמותה מתכננת מידי שנה </w:t>
            </w:r>
            <w:proofErr w:type="spellStart"/>
            <w:r w:rsidR="0007275F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מחוזיאדה</w:t>
            </w:r>
            <w:proofErr w:type="spellEnd"/>
            <w:r w:rsidR="0007275F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בה מתקיימים תחרויות ספורט </w:t>
            </w:r>
            <w:proofErr w:type="spellStart"/>
            <w:r w:rsidR="0007275F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אינטנסיבים</w:t>
            </w:r>
            <w:proofErr w:type="spellEnd"/>
            <w:r w:rsidR="0007275F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 xml:space="preserve"> במשך 4 ימים בעיר אילת.</w:t>
            </w:r>
          </w:p>
        </w:tc>
      </w:tr>
    </w:tbl>
    <w:p w14:paraId="74099853" w14:textId="77777777" w:rsidR="00222867" w:rsidRPr="00AF57E9" w:rsidRDefault="00BF7158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2F258D88" w14:textId="77777777" w:rsidR="00222867" w:rsidRPr="00AF57E9" w:rsidRDefault="009B6B29" w:rsidP="0007275F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07275F">
        <w:rPr>
          <w:rFonts w:ascii="Wingdings" w:hAnsi="Wingdings" w:cstheme="minorBidi"/>
          <w:b/>
          <w:sz w:val="21"/>
          <w:szCs w:val="21"/>
        </w:rPr>
        <w:t>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4EB36B1A" w14:textId="77777777" w:rsidR="00222867" w:rsidRPr="00AF57E9" w:rsidRDefault="00BF715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420B656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05FFDEAE" w14:textId="77777777" w:rsidR="00222867" w:rsidRPr="00AF57E9" w:rsidRDefault="00BF715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208FBEF5" w14:textId="77777777" w:rsidTr="00222867">
        <w:tc>
          <w:tcPr>
            <w:tcW w:w="3085" w:type="dxa"/>
            <w:hideMark/>
          </w:tcPr>
          <w:p w14:paraId="440E8018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7B54EC1C" w14:textId="77777777" w:rsidR="00222867" w:rsidRPr="00AF57E9" w:rsidRDefault="0007275F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03F2F4BF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1AA3FF8F" w14:textId="77777777" w:rsidR="00222867" w:rsidRPr="00AF57E9" w:rsidRDefault="00BF715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59D84B6" w14:textId="77777777" w:rsidR="00222867" w:rsidRPr="00AF57E9" w:rsidRDefault="00BF7158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4"/>
        <w:gridCol w:w="3351"/>
        <w:gridCol w:w="2994"/>
      </w:tblGrid>
      <w:tr w:rsidR="007548B0" w14:paraId="25FE1CC0" w14:textId="77777777" w:rsidTr="00222867">
        <w:tc>
          <w:tcPr>
            <w:tcW w:w="2698" w:type="dxa"/>
            <w:shd w:val="clear" w:color="auto" w:fill="E6E6E6"/>
            <w:hideMark/>
          </w:tcPr>
          <w:p w14:paraId="46F90D70" w14:textId="77777777" w:rsidR="00222867" w:rsidRPr="00B3308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B3308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14:paraId="5B855AED" w14:textId="77777777" w:rsidR="00222867" w:rsidRPr="00057C85" w:rsidRDefault="0007275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הפועל – המחלקה לספורט במקומות עבודה (</w:t>
            </w:r>
            <w:proofErr w:type="spellStart"/>
            <w:r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ע"ר</w:t>
            </w:r>
            <w:proofErr w:type="spellEnd"/>
            <w:r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) במרחב ירושלים</w:t>
            </w:r>
          </w:p>
        </w:tc>
      </w:tr>
      <w:tr w:rsidR="007548B0" w14:paraId="4098BDCF" w14:textId="77777777" w:rsidTr="00222867">
        <w:tc>
          <w:tcPr>
            <w:tcW w:w="2698" w:type="dxa"/>
            <w:shd w:val="clear" w:color="auto" w:fill="E6E6E6"/>
            <w:hideMark/>
          </w:tcPr>
          <w:p w14:paraId="20A1C5BF" w14:textId="77777777" w:rsidR="00222867" w:rsidRPr="00B3308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B3308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792BFB9D" w14:textId="77777777" w:rsidR="00222867" w:rsidRPr="00B3308F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B3308F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14:paraId="27609DF6" w14:textId="77777777" w:rsidR="00222867" w:rsidRPr="00057C85" w:rsidRDefault="0007275F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057C85"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  <w:t>580180537</w:t>
            </w:r>
          </w:p>
        </w:tc>
      </w:tr>
      <w:tr w:rsidR="007548B0" w14:paraId="1763A12A" w14:textId="77777777" w:rsidTr="00222867">
        <w:tc>
          <w:tcPr>
            <w:tcW w:w="2698" w:type="dxa"/>
            <w:shd w:val="clear" w:color="auto" w:fill="E6E6E6"/>
            <w:hideMark/>
          </w:tcPr>
          <w:p w14:paraId="3EB68711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14:paraId="7B685AFC" w14:textId="77777777" w:rsidR="00222867" w:rsidRPr="00AF57E9" w:rsidRDefault="0007275F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t></w:t>
            </w:r>
            <w:r>
              <w:rPr>
                <w:rFonts w:ascii="Wingdings" w:hAnsi="Wingdings" w:cstheme="minorBidi"/>
                <w:b/>
                <w:sz w:val="21"/>
                <w:szCs w:val="21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14:paraId="6D775E25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14:paraId="6D99191A" w14:textId="77777777" w:rsidTr="00222867">
        <w:tc>
          <w:tcPr>
            <w:tcW w:w="2698" w:type="dxa"/>
            <w:shd w:val="clear" w:color="auto" w:fill="E6E6E6"/>
            <w:hideMark/>
          </w:tcPr>
          <w:p w14:paraId="642A7523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14:paraId="4BDCB859" w14:textId="20D327B8" w:rsidR="00222867" w:rsidRPr="00AF57E9" w:rsidRDefault="00B3320F" w:rsidP="0053622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53622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כ- </w:t>
            </w:r>
            <w:r w:rsidR="0053622C" w:rsidRPr="0053622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</w:t>
            </w:r>
            <w:r w:rsidRPr="0053622C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0,000 ₪ </w:t>
            </w:r>
          </w:p>
        </w:tc>
      </w:tr>
      <w:tr w:rsidR="007548B0" w14:paraId="3E2F9249" w14:textId="77777777" w:rsidTr="00222867">
        <w:tc>
          <w:tcPr>
            <w:tcW w:w="2698" w:type="dxa"/>
            <w:shd w:val="clear" w:color="auto" w:fill="E6E6E6"/>
            <w:hideMark/>
          </w:tcPr>
          <w:p w14:paraId="2564F46E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14:paraId="2D01EEB6" w14:textId="77777777" w:rsidR="00222867" w:rsidRPr="00AF57E9" w:rsidRDefault="00BF715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</w:tbl>
    <w:p w14:paraId="420BD003" w14:textId="77777777" w:rsidR="00222867" w:rsidRPr="00AF57E9" w:rsidRDefault="00BF7158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5A37E698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2D963774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76DA15A2" w14:textId="77777777" w:rsidR="00222867" w:rsidRPr="00AF57E9" w:rsidRDefault="00BF7158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277CE668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7D9FF5AD" w14:textId="77777777" w:rsidR="00222867" w:rsidRPr="00AF57E9" w:rsidRDefault="009B6B29" w:rsidP="0031439B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  <w:r w:rsidR="0007275F">
        <w:rPr>
          <w:rFonts w:asciiTheme="minorBidi" w:hAnsiTheme="minorBidi" w:cstheme="minorBidi" w:hint="cs"/>
          <w:b/>
          <w:sz w:val="21"/>
          <w:szCs w:val="21"/>
          <w:rtl/>
        </w:rPr>
        <w:t xml:space="preserve"> </w:t>
      </w:r>
    </w:p>
    <w:p w14:paraId="7CA0DC24" w14:textId="77777777" w:rsidR="00222867" w:rsidRPr="00AF57E9" w:rsidRDefault="009B6B29" w:rsidP="0031439B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  <w:r w:rsidR="00C40D7D">
        <w:rPr>
          <w:rFonts w:asciiTheme="minorBidi" w:hAnsiTheme="minorBidi" w:cstheme="minorBidi" w:hint="cs"/>
          <w:b/>
          <w:sz w:val="21"/>
          <w:szCs w:val="21"/>
          <w:rtl/>
        </w:rPr>
        <w:t xml:space="preserve"> </w:t>
      </w:r>
    </w:p>
    <w:p w14:paraId="422A394E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68E53249" w14:textId="77777777" w:rsidR="00222867" w:rsidRPr="00AF57E9" w:rsidRDefault="00BF715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6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49"/>
      </w:tblGrid>
      <w:tr w:rsidR="007548B0" w14:paraId="3FF749F8" w14:textId="77777777" w:rsidTr="0031439B">
        <w:trPr>
          <w:trHeight w:val="2347"/>
        </w:trPr>
        <w:tc>
          <w:tcPr>
            <w:tcW w:w="96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058458" w14:textId="55FB2A2A" w:rsidR="00E0395D" w:rsidRPr="00057C85" w:rsidRDefault="00B3308F" w:rsidP="00B3308F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 w:rsidRPr="00057C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מבדיקות שנעשו </w:t>
            </w:r>
            <w:r w:rsidR="0031439B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באתר מנהל הרכש</w:t>
            </w:r>
            <w:r w:rsidRPr="00057C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,</w:t>
            </w:r>
            <w:r w:rsidR="0031439B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r w:rsidRPr="00057C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מ</w:t>
            </w:r>
            <w:r w:rsidR="0031439B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שרדי הממשלה</w:t>
            </w:r>
            <w:r w:rsidRPr="00057C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וחיפוש</w:t>
            </w:r>
            <w:r w:rsidR="0031439B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כללי באינטרנט</w:t>
            </w:r>
            <w:r w:rsidRPr="00057C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, עלה כי לא קיים</w:t>
            </w:r>
            <w:r w:rsidR="0031439B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גורם</w:t>
            </w:r>
            <w:r w:rsidRPr="00057C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נוסף</w:t>
            </w:r>
            <w:r w:rsidR="0031439B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שמארגן ליגת מקומות עבודה או אירוע דומה מלבד "הפועל – העמותה לספורט במקומות העבודה"</w:t>
            </w:r>
            <w:r w:rsidR="00E0395D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.</w:t>
            </w:r>
          </w:p>
          <w:p w14:paraId="5DBB3B03" w14:textId="1F8D63CD" w:rsidR="0031439B" w:rsidRPr="00AF57E9" w:rsidRDefault="00E0395D" w:rsidP="004D0560">
            <w:pPr>
              <w:spacing w:line="360" w:lineRule="auto"/>
              <w:jc w:val="both"/>
              <w:rPr>
                <w:rFonts w:asciiTheme="minorBidi" w:hAnsiTheme="minorBidi" w:cstheme="minorBidi"/>
                <w:b/>
                <w:sz w:val="21"/>
                <w:szCs w:val="21"/>
                <w:rtl/>
              </w:rPr>
            </w:pPr>
            <w:r w:rsidRPr="00057C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עוד עלה, כי</w:t>
            </w:r>
            <w:r w:rsidR="0031439B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</w:t>
            </w:r>
            <w:proofErr w:type="spellStart"/>
            <w:r w:rsidR="0031439B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כי</w:t>
            </w:r>
            <w:proofErr w:type="spellEnd"/>
            <w:r w:rsidR="0031439B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רוב משרדי הממשלה (המשרדים שהקימו קבוצות ספורט) מתקשרים עם עמותת הפועל כספק יחיד בכל הנוגע לתשלום דמי הרישום לליגה וכן </w:t>
            </w:r>
            <w:proofErr w:type="spellStart"/>
            <w:r w:rsidR="0031439B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למחוזיאדה</w:t>
            </w:r>
            <w:proofErr w:type="spellEnd"/>
            <w:r w:rsidR="0031439B" w:rsidRPr="00057C85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>.</w:t>
            </w:r>
            <w:r w:rsidR="0031439B">
              <w:rPr>
                <w:rFonts w:asciiTheme="minorBidi" w:hAnsiTheme="minorBidi" w:cstheme="minorBidi" w:hint="cs"/>
                <w:b/>
                <w:sz w:val="21"/>
                <w:szCs w:val="21"/>
                <w:rtl/>
              </w:rPr>
              <w:t xml:space="preserve"> </w:t>
            </w:r>
          </w:p>
          <w:p w14:paraId="72D3BC9A" w14:textId="7584C150" w:rsidR="00222867" w:rsidRPr="00AF57E9" w:rsidRDefault="00BF715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0CDD89D6" w14:textId="77777777" w:rsidR="00222867" w:rsidRPr="00AF57E9" w:rsidRDefault="00BF7158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29FD88F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7E7B7A36" w14:textId="77777777" w:rsidR="00222867" w:rsidRPr="00AF57E9" w:rsidRDefault="00BF7158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620C62B3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10335B40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14:paraId="2159504F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06125" w14:textId="77777777" w:rsidR="00222867" w:rsidRPr="00AF57E9" w:rsidRDefault="0031439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דגנית בן זכאי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B9970" w14:textId="77777777" w:rsidR="00222867" w:rsidRPr="00AF57E9" w:rsidRDefault="0031439B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רכזת ספורט המנהל האזרחי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9A4518" w14:textId="77777777" w:rsidR="00222867" w:rsidRPr="00AF57E9" w:rsidRDefault="00BF7158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14:paraId="49FAAEEC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A6AAF14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9CB7DEF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EAB3AC7" w14:textId="77777777"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31156A47" w14:textId="77777777" w:rsidR="00222867" w:rsidRPr="00817FBA" w:rsidRDefault="00BF7158" w:rsidP="00222867"/>
    <w:sectPr w:rsidR="00222867" w:rsidRPr="00817FBA" w:rsidSect="00DE4C1B">
      <w:headerReference w:type="even" r:id="rId11"/>
      <w:headerReference w:type="default" r:id="rId12"/>
      <w:footerReference w:type="default" r:id="rId13"/>
      <w:headerReference w:type="firs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F42E24" w16cex:dateUtc="2022-04-03T11:31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CFBEEC2" w16cid:durableId="25F42E24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600DA36" w14:textId="77777777" w:rsidR="00336CDD" w:rsidRDefault="009B6B29">
      <w:r>
        <w:separator/>
      </w:r>
    </w:p>
  </w:endnote>
  <w:endnote w:type="continuationSeparator" w:id="0">
    <w:p w14:paraId="6B568E96" w14:textId="77777777" w:rsidR="00336CDD" w:rsidRDefault="009B6B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6537F726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307281B6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3E6E654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3C1EFBBC" w14:textId="011A8802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3266E5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3266E5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0BAC1F43" w14:textId="77777777" w:rsidR="00354861" w:rsidRPr="0098529F" w:rsidRDefault="00BF7158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6547B90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F115448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6DB2213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FB71D86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EF489BB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27CCD3F3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021518BC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7E629A77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77EBE079" w14:textId="77777777" w:rsidR="00E678BB" w:rsidRPr="00354861" w:rsidRDefault="00BF7158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D9AF7C4" w14:textId="77777777" w:rsidR="00336CDD" w:rsidRDefault="009B6B29">
      <w:r>
        <w:separator/>
      </w:r>
    </w:p>
  </w:footnote>
  <w:footnote w:type="continuationSeparator" w:id="0">
    <w:p w14:paraId="2C3E6E8D" w14:textId="77777777" w:rsidR="00336CDD" w:rsidRDefault="009B6B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2F611E" w14:textId="52C2D76C" w:rsidR="00010FFB" w:rsidRDefault="00010FFB">
    <w:pPr>
      <w:pStyle w:val="a8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17CF22BA" wp14:editId="08FE754F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985" b="16510"/>
              <wp:wrapSquare wrapText="bothSides"/>
              <wp:docPr id="3" name="תיבת טקסט 3" descr="- בלמ&quot;ס -">
                <a:extLst xmlns:a="http://schemas.openxmlformats.org/drawingml/2006/main">
                  <a:ext uri="{5AE41FA2-C0FF-4470-9BD4-5FADCA87CBE2}">
                    <aclsh:classification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5B32454" w14:textId="44854E1B" w:rsidR="00010FFB" w:rsidRPr="00010FFB" w:rsidRDefault="00010FF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010FF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17CF22BA" id="_x0000_t202" coordsize="21600,21600" o:spt="202" path="m,l,21600r21600,l21600,xe">
              <v:stroke joinstyle="miter"/>
              <v:path gradientshapeok="t" o:connecttype="rect"/>
            </v:shapetype>
            <v:shape id="תיבת טקסט 3" o:spid="_x0000_s1026" type="#_x0000_t202" alt="- בלמ&quot;ס -" style="position:absolute;left:0;text-align:left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D5HJ5KAwIAABcEAAAOAAAAAAAAAAAAAAAA&#10;AC4CAABkcnMvZTJvRG9jLnhtbFBLAQItABQABgAIAAAAIQCEsNMo1gAAAAMBAAAPAAAAAAAAAAAA&#10;AAAAAF0EAABkcnMvZG93bnJldi54bWxQSwUGAAAAAAQABADzAAAAYAUAAAAA&#10;" filled="f" stroked="f">
              <v:fill o:detectmouseclick="t"/>
              <v:textbox style="mso-fit-shape-to-text:t" inset="0,0,0,0">
                <w:txbxContent>
                  <w:p w14:paraId="05B32454" w14:textId="44854E1B" w:rsidR="00010FFB" w:rsidRPr="00010FFB" w:rsidRDefault="00010FFB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010FFB">
                      <w:rPr>
                        <w:rFonts w:ascii="Calibri" w:eastAsia="Calibri" w:hAnsi="Calibri" w:cs="Calibri"/>
                        <w:noProof/>
                        <w:color w:val="000000"/>
                        <w:rtl/>
                      </w:rPr>
                      <w:t>- בלמ"ס -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23133837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5A069904" w14:textId="4F98E407" w:rsidR="009220EC" w:rsidRPr="005D6483" w:rsidRDefault="00010FFB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noProof/>
              <w:color w:val="FFFFFF"/>
              <w:sz w:val="28"/>
              <w:szCs w:val="28"/>
              <w:rtl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3770B4EA" wp14:editId="270F9DBC">
                    <wp:simplePos x="6191250" y="25717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985" b="16510"/>
                    <wp:wrapSquare wrapText="bothSides"/>
                    <wp:docPr id="4" name="תיבת טקסט 4" descr="- בלמ&quot;ס -">
                      <a:extLst xmlns:a="http://schemas.openxmlformats.org/drawingml/2006/main">
                        <a:ext uri="{5AE41FA2-C0FF-4470-9BD4-5FADCA87CBE2}">
                          <aclsh:classification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clsh="http://schemas.microsoft.com/office/drawing/2020/classificationShape" classificationOutcomeType="hd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30090B6" w14:textId="07BC7CC6" w:rsidR="00010FFB" w:rsidRPr="00010FFB" w:rsidRDefault="00010FFB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0000"/>
                                  </w:rPr>
                                </w:pPr>
                                <w:r w:rsidRPr="00010FFB">
                                  <w:rPr>
                                    <w:rFonts w:ascii="Calibri" w:eastAsia="Calibri" w:hAnsi="Calibri" w:cs="Calibri"/>
                                    <w:noProof/>
                                    <w:color w:val="000000"/>
                                    <w:rtl/>
                                  </w:rPr>
                                  <w:t>- בלמ"ס -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      <w:pict>
                  <v:shapetype w14:anchorId="3770B4EA" id="_x0000_t202" coordsize="21600,21600" o:spt="202" path="m,l,21600r21600,l21600,xe">
                    <v:stroke joinstyle="miter"/>
                    <v:path gradientshapeok="t" o:connecttype="rect"/>
                  </v:shapetype>
                  <v:shape id="תיבת טקסט 4" o:spid="_x0000_s1027" type="#_x0000_t202" alt="- בלמ&quot;ס -" style="position:absolute;left:0;text-align:left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JYDgNgFAgAAFwQAAA4AAAAAAAAAAAAA&#10;AAAALgIAAGRycy9lMm9Eb2MueG1sUEsBAi0AFAAGAAgAAAAhAISw0yjWAAAAAwEAAA8AAAAAAAAA&#10;AAAAAAAAXwQAAGRycy9kb3ducmV2LnhtbFBLBQYAAAAABAAEAPMAAABiBQAAAAA=&#10;" filled="f" stroked="f">
                    <v:fill o:detectmouseclick="t"/>
                    <v:textbox style="mso-fit-shape-to-text:t" inset="0,0,0,0">
                      <w:txbxContent>
                        <w:p w14:paraId="430090B6" w14:textId="07BC7CC6" w:rsidR="00010FFB" w:rsidRPr="00010FFB" w:rsidRDefault="00010FF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010FF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9B6B29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="009B6B29"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A29078B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344A551D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33604BDB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5ADDC664" wp14:editId="0910DDCC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104ADB0A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22C1D73E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016B1961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4B94607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2C03F54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612AF7AC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2AFFABA" w14:textId="77777777" w:rsidR="009220EC" w:rsidRPr="00D84715" w:rsidRDefault="00BF715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54326618" w14:textId="77777777" w:rsidR="009220EC" w:rsidRDefault="00BF715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C838D39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DCD89C4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513F1925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486C68A9" w14:textId="77777777" w:rsidR="003D6D13" w:rsidRPr="00D84715" w:rsidRDefault="00BF715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01F7F9CF" w14:textId="77777777" w:rsidR="003D6D13" w:rsidRPr="00D84715" w:rsidRDefault="00BF715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1372895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5C1CA051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651470E2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7CB4727C" w14:textId="77777777" w:rsidR="009220EC" w:rsidRPr="00D84715" w:rsidRDefault="00BF7158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3198FB47" w14:textId="77777777" w:rsidR="009220EC" w:rsidRPr="00D84715" w:rsidRDefault="00BF7158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4ECB2ED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179909AA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05E64142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C3B7BCC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710917F3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04E8B320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6E2C9130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ECAD1FA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6D6247DB" w14:textId="77777777" w:rsidR="00E678BB" w:rsidRPr="00D84715" w:rsidRDefault="00BF7158" w:rsidP="00DE4C1B">
    <w:pPr>
      <w:rPr>
        <w:rFonts w:ascii="Arial" w:hAnsi="Arial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00187E" w14:textId="371CE26B" w:rsidR="00010FFB" w:rsidRDefault="00010FFB">
    <w:pPr>
      <w:pStyle w:val="a8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6A26FCA2" wp14:editId="714B820C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985" b="16510"/>
              <wp:wrapSquare wrapText="bothSides"/>
              <wp:docPr id="1" name="תיבת טקסט 1" descr="- בלמ&quot;ס -">
                <a:extLst xmlns:a="http://schemas.openxmlformats.org/drawingml/2006/main">
                  <a:ext uri="{5AE41FA2-C0FF-4470-9BD4-5FADCA87CBE2}">
                    <aclsh:classification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D140AF4" w14:textId="74F501E9" w:rsidR="00010FFB" w:rsidRPr="00010FFB" w:rsidRDefault="00010FFB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</w:rPr>
                          </w:pPr>
                          <w:r w:rsidRPr="00010FFB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rtl/>
                            </w:rPr>
                            <w:t>- בלמ"ס -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1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>
          <w:pict>
            <v:shapetype w14:anchorId="6A26FCA2" id="_x0000_t202" coordsize="21600,21600" o:spt="202" path="m,l,21600r21600,l21600,xe">
              <v:stroke joinstyle="miter"/>
              <v:path gradientshapeok="t" o:connecttype="rect"/>
            </v:shapetype>
            <v:shape id="תיבת טקסט 1" o:spid="_x0000_s1028" type="#_x0000_t202" alt="- בלמ&quot;ס -" style="position:absolute;left:0;text-align:left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Dmuk5J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2D140AF4" w14:textId="74F501E9" w:rsidR="00010FFB" w:rsidRPr="00010FFB" w:rsidRDefault="00010FFB">
                    <w:pPr>
                      <w:rPr>
                        <w:rFonts w:ascii="Calibri" w:eastAsia="Calibri" w:hAnsi="Calibri" w:cs="Calibri"/>
                        <w:noProof/>
                        <w:color w:val="000000"/>
                      </w:rPr>
                    </w:pPr>
                    <w:r w:rsidRPr="00010FFB">
                      <w:rPr>
                        <w:rFonts w:ascii="Calibri" w:eastAsia="Calibri" w:hAnsi="Calibri" w:cs="Calibri"/>
                        <w:noProof/>
                        <w:color w:val="000000"/>
                        <w:rtl/>
                      </w:rPr>
                      <w:t>- בלמ"ס -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10FFB"/>
    <w:rsid w:val="00057C85"/>
    <w:rsid w:val="0007275F"/>
    <w:rsid w:val="0031439B"/>
    <w:rsid w:val="003155B6"/>
    <w:rsid w:val="003266E5"/>
    <w:rsid w:val="00336CDD"/>
    <w:rsid w:val="004D0560"/>
    <w:rsid w:val="0053622C"/>
    <w:rsid w:val="007548B0"/>
    <w:rsid w:val="009B6B29"/>
    <w:rsid w:val="009F7FB7"/>
    <w:rsid w:val="00B3308F"/>
    <w:rsid w:val="00B3320F"/>
    <w:rsid w:val="00BF7158"/>
    <w:rsid w:val="00C40D7D"/>
    <w:rsid w:val="00C9039D"/>
    <w:rsid w:val="00D63A7B"/>
    <w:rsid w:val="00E0395D"/>
    <w:rsid w:val="00EE5F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BB09474"/>
  <w15:docId w15:val="{49F65EB2-A8A8-4D0C-A771-688E373D0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a46656d4-8850-49b3-aebd-68bd05f7f43d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A65E717-13E0-470F-9D1B-D59FAD61E6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2</TotalTime>
  <Pages>2</Pages>
  <Words>364</Words>
  <Characters>1865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אלינור שלמה</cp:lastModifiedBy>
  <cp:revision>5</cp:revision>
  <cp:lastPrinted>2022-04-03T14:17:00Z</cp:lastPrinted>
  <dcterms:created xsi:type="dcterms:W3CDTF">2022-04-03T13:46:00Z</dcterms:created>
  <dcterms:modified xsi:type="dcterms:W3CDTF">2022-04-03T14:29:00Z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  <property fmtid="{D5CDD505-2E9C-101B-9397-08002B2CF9AE}" pid="6" name="ClassificationContentMarkingHeaderShapeIds">
    <vt:lpwstr>1,3,4</vt:lpwstr>
  </property>
  <property fmtid="{D5CDD505-2E9C-101B-9397-08002B2CF9AE}" pid="7" name="ClassificationContentMarkingHeaderFontProps">
    <vt:lpwstr>#000000,10,Calibri</vt:lpwstr>
  </property>
  <property fmtid="{D5CDD505-2E9C-101B-9397-08002B2CF9AE}" pid="8" name="ClassificationContentMarkingHeaderText">
    <vt:lpwstr>- בלמ"ס -</vt:lpwstr>
  </property>
  <property fmtid="{D5CDD505-2E9C-101B-9397-08002B2CF9AE}" pid="9" name="MSIP_Label_701b9bfc-c426-492e-a46c-1a922d5fe54b_Enabled">
    <vt:lpwstr>true</vt:lpwstr>
  </property>
  <property fmtid="{D5CDD505-2E9C-101B-9397-08002B2CF9AE}" pid="10" name="MSIP_Label_701b9bfc-c426-492e-a46c-1a922d5fe54b_SetDate">
    <vt:lpwstr>2022-04-03T10:55:02Z</vt:lpwstr>
  </property>
  <property fmtid="{D5CDD505-2E9C-101B-9397-08002B2CF9AE}" pid="11" name="MSIP_Label_701b9bfc-c426-492e-a46c-1a922d5fe54b_Method">
    <vt:lpwstr>Privileged</vt:lpwstr>
  </property>
  <property fmtid="{D5CDD505-2E9C-101B-9397-08002B2CF9AE}" pid="12" name="MSIP_Label_701b9bfc-c426-492e-a46c-1a922d5fe54b_Name">
    <vt:lpwstr>בלמ"ס</vt:lpwstr>
  </property>
  <property fmtid="{D5CDD505-2E9C-101B-9397-08002B2CF9AE}" pid="13" name="MSIP_Label_701b9bfc-c426-492e-a46c-1a922d5fe54b_SiteId">
    <vt:lpwstr>78820852-55fa-450b-908d-45c0d911e76b</vt:lpwstr>
  </property>
  <property fmtid="{D5CDD505-2E9C-101B-9397-08002B2CF9AE}" pid="14" name="MSIP_Label_701b9bfc-c426-492e-a46c-1a922d5fe54b_ActionId">
    <vt:lpwstr>d944ebf4-1ce8-46f5-8ef0-12b310c2de7f</vt:lpwstr>
  </property>
  <property fmtid="{D5CDD505-2E9C-101B-9397-08002B2CF9AE}" pid="15" name="MSIP_Label_701b9bfc-c426-492e-a46c-1a922d5fe54b_ContentBits">
    <vt:lpwstr>1</vt:lpwstr>
  </property>
</Properties>
</file>